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vertAnchor="text" w:horzAnchor="page" w:tblpX="3766" w:tblpY="-2312"/>
        <w:tblW w:w="770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45"/>
        <w:gridCol w:w="3859"/>
      </w:tblGrid>
      <w:tr w:rsidR="00E35BC7" w:rsidRPr="00DA6DA8" w:rsidTr="00AE50A9">
        <w:trPr>
          <w:trHeight w:val="1440"/>
        </w:trPr>
        <w:tc>
          <w:tcPr>
            <w:tcW w:w="3845" w:type="dxa"/>
            <w:shd w:val="clear" w:color="auto" w:fill="auto"/>
            <w:vAlign w:val="bottom"/>
          </w:tcPr>
          <w:p w:rsidR="00E35BC7" w:rsidRDefault="008225D3" w:rsidP="008225D3">
            <w:pPr>
              <w:ind w:right="57"/>
              <w:rPr>
                <w:rFonts w:ascii="Trebuchet MS" w:hAnsi="Trebuchet MS" w:cs="Arial"/>
                <w:b/>
                <w:smallCaps/>
                <w:sz w:val="17"/>
                <w:szCs w:val="20"/>
              </w:rPr>
            </w:pPr>
            <w:r>
              <w:rPr>
                <w:rFonts w:ascii="Trebuchet MS" w:hAnsi="Trebuchet MS" w:cs="Arial"/>
                <w:b/>
                <w:caps/>
                <w:sz w:val="17"/>
                <w:szCs w:val="20"/>
              </w:rPr>
              <w:t>dipartiment</w:t>
            </w:r>
            <w:r w:rsidR="007865BE">
              <w:rPr>
                <w:rFonts w:ascii="Trebuchet MS" w:hAnsi="Trebuchet MS" w:cs="Arial"/>
                <w:b/>
                <w:caps/>
                <w:sz w:val="17"/>
                <w:szCs w:val="20"/>
              </w:rPr>
              <w:t>o</w:t>
            </w:r>
            <w:r>
              <w:rPr>
                <w:rFonts w:ascii="Trebuchet MS" w:hAnsi="Trebuchet MS" w:cs="Arial"/>
                <w:b/>
                <w:caps/>
                <w:sz w:val="17"/>
                <w:szCs w:val="20"/>
              </w:rPr>
              <w:t xml:space="preserve"> </w:t>
            </w:r>
            <w:r w:rsidR="00A35B65">
              <w:rPr>
                <w:rFonts w:ascii="Trebuchet MS" w:hAnsi="Trebuchet MS" w:cs="Arial"/>
                <w:b/>
                <w:caps/>
                <w:sz w:val="17"/>
                <w:szCs w:val="20"/>
              </w:rPr>
              <w:t>POLITICHE DI SVILUPPO, LAVORO, FORMAZIONE E RICERCA</w:t>
            </w:r>
          </w:p>
          <w:p w:rsidR="00E35BC7" w:rsidRPr="00E35BC7" w:rsidRDefault="008225D3" w:rsidP="00A35B65">
            <w:pPr>
              <w:ind w:right="57"/>
              <w:rPr>
                <w:rFonts w:ascii="Trebuchet MS" w:hAnsi="Trebuchet MS" w:cs="Arial"/>
                <w:caps/>
                <w:sz w:val="17"/>
                <w:szCs w:val="20"/>
              </w:rPr>
            </w:pPr>
            <w:r>
              <w:rPr>
                <w:rFonts w:ascii="Trebuchet MS" w:hAnsi="Trebuchet MS" w:cs="Arial"/>
                <w:caps/>
                <w:sz w:val="17"/>
                <w:szCs w:val="20"/>
              </w:rPr>
              <w:t xml:space="preserve">ufficio </w:t>
            </w:r>
            <w:r w:rsidR="00A35B65">
              <w:rPr>
                <w:rFonts w:ascii="Trebuchet MS" w:hAnsi="Trebuchet MS" w:cs="Arial"/>
                <w:caps/>
                <w:sz w:val="17"/>
                <w:szCs w:val="20"/>
              </w:rPr>
              <w:t>POLITICHE DELLO SPORT E ATTUAZIONE POLITICHE PER I GIOVANI</w:t>
            </w:r>
          </w:p>
        </w:tc>
        <w:tc>
          <w:tcPr>
            <w:tcW w:w="3859" w:type="dxa"/>
            <w:shd w:val="clear" w:color="auto" w:fill="auto"/>
            <w:tcMar>
              <w:right w:w="0" w:type="dxa"/>
            </w:tcMar>
            <w:vAlign w:val="bottom"/>
          </w:tcPr>
          <w:p w:rsidR="00E35BC7" w:rsidRDefault="00E35BC7" w:rsidP="008225D3">
            <w:pPr>
              <w:ind w:right="57"/>
              <w:rPr>
                <w:rFonts w:ascii="Trebuchet MS" w:hAnsi="Trebuchet MS" w:cs="Arial"/>
                <w:sz w:val="17"/>
                <w:szCs w:val="20"/>
              </w:rPr>
            </w:pPr>
            <w:r>
              <w:rPr>
                <w:rFonts w:ascii="Trebuchet MS" w:hAnsi="Trebuchet MS" w:cs="Arial"/>
                <w:sz w:val="17"/>
                <w:szCs w:val="20"/>
              </w:rPr>
              <w:t xml:space="preserve">Via Vincenzo </w:t>
            </w:r>
            <w:proofErr w:type="spellStart"/>
            <w:r>
              <w:rPr>
                <w:rFonts w:ascii="Trebuchet MS" w:hAnsi="Trebuchet MS" w:cs="Arial"/>
                <w:sz w:val="17"/>
                <w:szCs w:val="20"/>
              </w:rPr>
              <w:t>Verrastro</w:t>
            </w:r>
            <w:proofErr w:type="spellEnd"/>
            <w:r w:rsidR="003604AD">
              <w:rPr>
                <w:rFonts w:ascii="Trebuchet MS" w:hAnsi="Trebuchet MS" w:cs="Arial"/>
                <w:sz w:val="17"/>
                <w:szCs w:val="20"/>
              </w:rPr>
              <w:t xml:space="preserve">, </w:t>
            </w:r>
            <w:r w:rsidR="00A35B65">
              <w:rPr>
                <w:rFonts w:ascii="Trebuchet MS" w:hAnsi="Trebuchet MS" w:cs="Arial"/>
                <w:sz w:val="17"/>
                <w:szCs w:val="20"/>
              </w:rPr>
              <w:t>8</w:t>
            </w:r>
            <w:r>
              <w:rPr>
                <w:rFonts w:ascii="Trebuchet MS" w:hAnsi="Trebuchet MS" w:cs="Arial"/>
                <w:sz w:val="17"/>
                <w:szCs w:val="20"/>
              </w:rPr>
              <w:t xml:space="preserve"> – 85100 Potenza</w:t>
            </w:r>
          </w:p>
          <w:p w:rsidR="00E35BC7" w:rsidRPr="00B94832" w:rsidRDefault="00E35BC7" w:rsidP="008225D3">
            <w:pPr>
              <w:ind w:right="57"/>
              <w:rPr>
                <w:rFonts w:ascii="Trebuchet MS" w:hAnsi="Trebuchet MS" w:cs="Arial"/>
                <w:sz w:val="17"/>
                <w:szCs w:val="20"/>
                <w:lang w:val="fr-FR"/>
              </w:rPr>
            </w:pPr>
            <w:r>
              <w:rPr>
                <w:rFonts w:ascii="Trebuchet MS" w:hAnsi="Trebuchet MS" w:cs="Arial"/>
                <w:sz w:val="17"/>
                <w:szCs w:val="20"/>
              </w:rPr>
              <w:t xml:space="preserve">Tel. </w:t>
            </w:r>
            <w:r w:rsidR="00A35B65">
              <w:rPr>
                <w:rFonts w:ascii="Trebuchet MS" w:hAnsi="Trebuchet MS" w:cs="Arial"/>
                <w:sz w:val="17"/>
                <w:szCs w:val="20"/>
              </w:rPr>
              <w:t>0971-66</w:t>
            </w:r>
            <w:r w:rsidR="00DB3190">
              <w:rPr>
                <w:rFonts w:ascii="Trebuchet MS" w:hAnsi="Trebuchet MS" w:cs="Arial"/>
                <w:sz w:val="17"/>
                <w:szCs w:val="20"/>
              </w:rPr>
              <w:t>8054</w:t>
            </w:r>
          </w:p>
          <w:p w:rsidR="00E35BC7" w:rsidRDefault="007F2324" w:rsidP="00F9495F">
            <w:pPr>
              <w:ind w:right="57"/>
              <w:rPr>
                <w:rFonts w:ascii="Trebuchet MS" w:hAnsi="Trebuchet MS" w:cs="Arial"/>
                <w:sz w:val="17"/>
                <w:szCs w:val="20"/>
                <w:lang w:val="fr-FR"/>
              </w:rPr>
            </w:pPr>
            <w:r>
              <w:rPr>
                <w:rFonts w:ascii="Trebuchet MS" w:hAnsi="Trebuchet MS" w:cs="Arial"/>
                <w:sz w:val="17"/>
                <w:szCs w:val="20"/>
                <w:lang w:val="fr-FR"/>
              </w:rPr>
              <w:t>e-</w:t>
            </w:r>
            <w:proofErr w:type="gramStart"/>
            <w:r>
              <w:rPr>
                <w:rFonts w:ascii="Trebuchet MS" w:hAnsi="Trebuchet MS" w:cs="Arial"/>
                <w:sz w:val="17"/>
                <w:szCs w:val="20"/>
                <w:lang w:val="fr-FR"/>
              </w:rPr>
              <w:t>mail:</w:t>
            </w:r>
            <w:proofErr w:type="gramEnd"/>
            <w:r>
              <w:rPr>
                <w:rFonts w:ascii="Trebuchet MS" w:hAnsi="Trebuchet MS" w:cs="Arial"/>
                <w:sz w:val="17"/>
                <w:szCs w:val="20"/>
                <w:lang w:val="fr-FR"/>
              </w:rPr>
              <w:t xml:space="preserve"> </w:t>
            </w:r>
            <w:hyperlink r:id="rId8" w:history="1">
              <w:r w:rsidR="00376588" w:rsidRPr="002D1143">
                <w:rPr>
                  <w:rStyle w:val="Collegamentoipertestuale"/>
                  <w:rFonts w:ascii="Trebuchet MS" w:hAnsi="Trebuchet MS" w:cs="Arial"/>
                  <w:sz w:val="17"/>
                  <w:szCs w:val="20"/>
                  <w:lang w:val="fr-FR"/>
                </w:rPr>
                <w:t>antonio.carluccio@regione.basilicata.it</w:t>
              </w:r>
            </w:hyperlink>
          </w:p>
          <w:p w:rsidR="00376588" w:rsidRPr="00A35B65" w:rsidRDefault="005A32AE" w:rsidP="00F9495F">
            <w:pPr>
              <w:ind w:right="57"/>
              <w:rPr>
                <w:rFonts w:ascii="Georgia" w:hAnsi="Georgia" w:cs="Arial"/>
                <w:sz w:val="20"/>
                <w:szCs w:val="20"/>
                <w:lang w:val="fr-FR"/>
              </w:rPr>
            </w:pPr>
            <w:r>
              <w:rPr>
                <w:rStyle w:val="Collegamentoipertestuale"/>
                <w:i/>
                <w:sz w:val="18"/>
                <w:szCs w:val="18"/>
                <w:lang w:val="fr-FR"/>
              </w:rPr>
              <w:t>ufficio.politiche.sport@cert.regione.basilicata.it</w:t>
            </w:r>
          </w:p>
        </w:tc>
      </w:tr>
    </w:tbl>
    <w:p w:rsidR="009E5A68" w:rsidRPr="00D13622" w:rsidRDefault="00A35B65" w:rsidP="00D91C8F">
      <w:pPr>
        <w:spacing w:line="360" w:lineRule="auto"/>
        <w:ind w:right="57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lastRenderedPageBreak/>
        <w:t>Potenza</w:t>
      </w:r>
      <w:r w:rsidR="009E5A68" w:rsidRPr="00D13622">
        <w:rPr>
          <w:rFonts w:ascii="Georgia" w:hAnsi="Georgia" w:cs="Arial"/>
          <w:sz w:val="20"/>
          <w:szCs w:val="20"/>
        </w:rPr>
        <w:t xml:space="preserve">, </w:t>
      </w:r>
    </w:p>
    <w:p w:rsidR="00A35B65" w:rsidRDefault="009E5A68" w:rsidP="0016033A">
      <w:pPr>
        <w:spacing w:line="360" w:lineRule="auto"/>
        <w:ind w:right="57"/>
        <w:rPr>
          <w:rFonts w:ascii="Georgia" w:hAnsi="Georgia" w:cs="Arial"/>
          <w:sz w:val="20"/>
          <w:szCs w:val="20"/>
        </w:rPr>
      </w:pPr>
      <w:r w:rsidRPr="00D13622">
        <w:rPr>
          <w:rFonts w:ascii="Georgia" w:hAnsi="Georgia" w:cs="Arial"/>
          <w:sz w:val="20"/>
          <w:szCs w:val="20"/>
        </w:rPr>
        <w:t xml:space="preserve">Protocollo </w:t>
      </w:r>
    </w:p>
    <w:p w:rsidR="009E5A68" w:rsidRDefault="005F6BBE" w:rsidP="00CE4DE9">
      <w:pPr>
        <w:tabs>
          <w:tab w:val="left" w:pos="0"/>
          <w:tab w:val="left" w:pos="6379"/>
        </w:tabs>
        <w:spacing w:line="288" w:lineRule="auto"/>
        <w:ind w:left="28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lastRenderedPageBreak/>
        <w:t xml:space="preserve"> </w:t>
      </w:r>
    </w:p>
    <w:p w:rsidR="00102250" w:rsidRDefault="00102250" w:rsidP="009E5A68">
      <w:pPr>
        <w:tabs>
          <w:tab w:val="left" w:pos="2621"/>
          <w:tab w:val="left" w:pos="6379"/>
        </w:tabs>
        <w:rPr>
          <w:rFonts w:ascii="Palatino Linotype" w:hAnsi="Palatino Linotype" w:cs="Arial"/>
          <w:sz w:val="20"/>
          <w:szCs w:val="20"/>
        </w:rPr>
      </w:pPr>
    </w:p>
    <w:p w:rsidR="00102250" w:rsidRDefault="00102250" w:rsidP="009E5A68">
      <w:pPr>
        <w:tabs>
          <w:tab w:val="left" w:pos="2621"/>
          <w:tab w:val="left" w:pos="6379"/>
        </w:tabs>
        <w:rPr>
          <w:rFonts w:ascii="Palatino Linotype" w:hAnsi="Palatino Linotype" w:cs="Arial"/>
          <w:sz w:val="20"/>
          <w:szCs w:val="20"/>
        </w:rPr>
        <w:sectPr w:rsidR="00102250" w:rsidSect="008225D3">
          <w:headerReference w:type="default" r:id="rId9"/>
          <w:headerReference w:type="first" r:id="rId10"/>
          <w:type w:val="continuous"/>
          <w:pgSz w:w="11906" w:h="16838"/>
          <w:pgMar w:top="3062" w:right="1134" w:bottom="1134" w:left="1134" w:header="709" w:footer="709" w:gutter="0"/>
          <w:cols w:num="3" w:space="708" w:equalWidth="0">
            <w:col w:w="1932" w:space="708"/>
            <w:col w:w="3072" w:space="708"/>
            <w:col w:w="3216"/>
          </w:cols>
          <w:titlePg/>
          <w:docGrid w:linePitch="360"/>
        </w:sectPr>
      </w:pPr>
    </w:p>
    <w:p w:rsidR="0016033A" w:rsidRDefault="00667F41" w:rsidP="00E1363F">
      <w:pPr>
        <w:spacing w:line="360" w:lineRule="auto"/>
      </w:pPr>
      <w:r>
        <w:lastRenderedPageBreak/>
        <w:t xml:space="preserve">                                                                                                  </w:t>
      </w:r>
      <w:r w:rsidR="00DC0635">
        <w:t>Alle Società/Associazioni Sportive</w:t>
      </w:r>
    </w:p>
    <w:p w:rsidR="00AE50A9" w:rsidRDefault="00E1363F" w:rsidP="00CD0906">
      <w:pPr>
        <w:spacing w:line="360" w:lineRule="auto"/>
      </w:pPr>
      <w:r>
        <w:t xml:space="preserve">                                                                                                                 </w:t>
      </w:r>
      <w:r w:rsidR="00601E23">
        <w:t xml:space="preserve">      </w:t>
      </w:r>
      <w:bookmarkStart w:id="0" w:name="_GoBack"/>
      <w:bookmarkEnd w:id="0"/>
      <w:r>
        <w:t>ALLEGATO ELENCO</w:t>
      </w:r>
    </w:p>
    <w:p w:rsidR="00667F41" w:rsidRDefault="00667F41" w:rsidP="00667F41">
      <w:r>
        <w:t xml:space="preserve">                                                                         </w:t>
      </w:r>
      <w:r w:rsidR="00F82E4C">
        <w:t xml:space="preserve">                       </w:t>
      </w:r>
    </w:p>
    <w:p w:rsidR="00667F41" w:rsidRDefault="00667F41" w:rsidP="0016033A">
      <w:pPr>
        <w:jc w:val="both"/>
      </w:pPr>
      <w:r>
        <w:t>OGGETTO: Piano regionale triennale per lo sviluppo dello sport 2014/2016. Piano regionale</w:t>
      </w:r>
    </w:p>
    <w:p w:rsidR="00667F41" w:rsidRDefault="00667F41" w:rsidP="0016033A">
      <w:pPr>
        <w:jc w:val="both"/>
      </w:pPr>
      <w:r>
        <w:t xml:space="preserve">                     </w:t>
      </w:r>
      <w:proofErr w:type="gramStart"/>
      <w:r>
        <w:t>annuale</w:t>
      </w:r>
      <w:proofErr w:type="gramEnd"/>
      <w:r>
        <w:t xml:space="preserve"> per lo sviluppo dello sport 2014 - Scheda F -  Assegnazione contribut</w:t>
      </w:r>
      <w:r w:rsidR="002D37EB">
        <w:t>o</w:t>
      </w:r>
      <w:r>
        <w:t>.</w:t>
      </w:r>
    </w:p>
    <w:p w:rsidR="00667F41" w:rsidRDefault="00667F41" w:rsidP="0016033A">
      <w:r>
        <w:t xml:space="preserve">                    </w:t>
      </w:r>
    </w:p>
    <w:p w:rsidR="00667F41" w:rsidRDefault="00667F41" w:rsidP="0016033A">
      <w:pPr>
        <w:jc w:val="both"/>
      </w:pPr>
      <w:r>
        <w:t xml:space="preserve">          In riferimento all</w:t>
      </w:r>
      <w:r w:rsidR="00F82E4C">
        <w:t>a</w:t>
      </w:r>
      <w:r>
        <w:t xml:space="preserve"> istanz</w:t>
      </w:r>
      <w:r w:rsidR="00F82E4C">
        <w:t>a presentata da</w:t>
      </w:r>
      <w:r w:rsidR="001414FE">
        <w:t>ll’Associazione/Società sportiva</w:t>
      </w:r>
      <w:r w:rsidR="00E242E3">
        <w:t xml:space="preserve"> </w:t>
      </w:r>
      <w:r w:rsidR="00DA1EFA">
        <w:t>in indirizzo</w:t>
      </w:r>
      <w:r w:rsidR="00F4676B">
        <w:t>, relativa ai Piani per lo sviluppo dello sport</w:t>
      </w:r>
      <w:r w:rsidR="00F82E4C">
        <w:t xml:space="preserve"> in oggetto,</w:t>
      </w:r>
      <w:r>
        <w:t xml:space="preserve"> si comu</w:t>
      </w:r>
      <w:r w:rsidR="00F82E4C">
        <w:t>nica l’assegnazione del</w:t>
      </w:r>
      <w:r>
        <w:t xml:space="preserve"> contributo</w:t>
      </w:r>
      <w:r w:rsidR="00B34500">
        <w:t xml:space="preserve"> di €. ___________________ </w:t>
      </w:r>
      <w:r>
        <w:t xml:space="preserve">determinato con atto dirigenziale n. </w:t>
      </w:r>
      <w:r w:rsidR="00E1363F">
        <w:t xml:space="preserve">15AM.2016/D.00211 </w:t>
      </w:r>
      <w:r>
        <w:t xml:space="preserve">del </w:t>
      </w:r>
      <w:r w:rsidR="00E1363F">
        <w:t>10</w:t>
      </w:r>
      <w:r w:rsidR="00B34500">
        <w:t>/03/2016.</w:t>
      </w:r>
    </w:p>
    <w:p w:rsidR="00667F41" w:rsidRDefault="00667F41" w:rsidP="0016033A">
      <w:pPr>
        <w:jc w:val="both"/>
      </w:pPr>
    </w:p>
    <w:p w:rsidR="00F82E4C" w:rsidRDefault="00F82E4C" w:rsidP="0016033A">
      <w:pPr>
        <w:jc w:val="both"/>
      </w:pPr>
      <w:r>
        <w:t xml:space="preserve">          Si invita</w:t>
      </w:r>
      <w:r w:rsidR="00667F41">
        <w:t>, pertanto,</w:t>
      </w:r>
      <w:r>
        <w:t xml:space="preserve"> codesta Associazione/Società</w:t>
      </w:r>
      <w:r w:rsidR="00D91C8F">
        <w:t xml:space="preserve"> sportiva, al fine di poter completare l’iter della pratica,</w:t>
      </w:r>
      <w:r>
        <w:t xml:space="preserve"> a presentare</w:t>
      </w:r>
      <w:r w:rsidR="00D91C8F">
        <w:t>, con la massima sollecitudine,</w:t>
      </w:r>
      <w:r>
        <w:t xml:space="preserve"> </w:t>
      </w:r>
      <w:r w:rsidR="0085672F">
        <w:t>la</w:t>
      </w:r>
      <w:r>
        <w:t xml:space="preserve"> richiesta di liquidazione e la necessaria documentazione</w:t>
      </w:r>
      <w:r w:rsidR="00E43326">
        <w:t xml:space="preserve"> giustificativa</w:t>
      </w:r>
      <w:r>
        <w:t xml:space="preserve"> di rendicontazione</w:t>
      </w:r>
      <w:r w:rsidR="000045AC">
        <w:t xml:space="preserve"> </w:t>
      </w:r>
      <w:r>
        <w:t>utilizzando</w:t>
      </w:r>
      <w:r w:rsidR="0085672F">
        <w:t>, esclusivamente, la sottoelencata modulistica</w:t>
      </w:r>
      <w:r w:rsidR="00007603">
        <w:t xml:space="preserve"> da compilare in tutte le sue parti</w:t>
      </w:r>
      <w:r w:rsidR="0085672F">
        <w:t>:</w:t>
      </w:r>
    </w:p>
    <w:p w:rsidR="0085672F" w:rsidRDefault="005157D0" w:rsidP="005157D0">
      <w:pPr>
        <w:numPr>
          <w:ilvl w:val="0"/>
          <w:numId w:val="12"/>
        </w:numPr>
        <w:spacing w:line="276" w:lineRule="auto"/>
        <w:jc w:val="both"/>
      </w:pPr>
      <w:r>
        <w:t xml:space="preserve">   </w:t>
      </w:r>
      <w:r w:rsidR="0085672F" w:rsidRPr="0085672F">
        <w:rPr>
          <w:b/>
        </w:rPr>
        <w:t>Modello A</w:t>
      </w:r>
      <w:r w:rsidR="007374A6">
        <w:t xml:space="preserve"> -</w:t>
      </w:r>
      <w:r w:rsidR="0085672F">
        <w:t xml:space="preserve"> Richiesta di Liquidazione del contributo;</w:t>
      </w:r>
    </w:p>
    <w:p w:rsidR="0085672F" w:rsidRPr="0085672F" w:rsidRDefault="0085672F" w:rsidP="005157D0">
      <w:pPr>
        <w:numPr>
          <w:ilvl w:val="0"/>
          <w:numId w:val="7"/>
        </w:numPr>
        <w:spacing w:line="276" w:lineRule="auto"/>
        <w:jc w:val="both"/>
        <w:rPr>
          <w:b/>
        </w:rPr>
      </w:pPr>
      <w:r w:rsidRPr="0085672F">
        <w:rPr>
          <w:b/>
        </w:rPr>
        <w:t xml:space="preserve">Allegato </w:t>
      </w:r>
      <w:r>
        <w:rPr>
          <w:b/>
        </w:rPr>
        <w:t xml:space="preserve">1 </w:t>
      </w:r>
      <w:r>
        <w:t>- Relazione dell’attività svolta;</w:t>
      </w:r>
    </w:p>
    <w:p w:rsidR="0085672F" w:rsidRPr="007B6AF2" w:rsidRDefault="0085672F" w:rsidP="005157D0">
      <w:pPr>
        <w:numPr>
          <w:ilvl w:val="0"/>
          <w:numId w:val="7"/>
        </w:numPr>
        <w:spacing w:line="276" w:lineRule="auto"/>
        <w:jc w:val="both"/>
        <w:rPr>
          <w:b/>
        </w:rPr>
      </w:pPr>
      <w:r>
        <w:rPr>
          <w:b/>
        </w:rPr>
        <w:t xml:space="preserve">Allegato 2 </w:t>
      </w:r>
      <w:r>
        <w:t>-</w:t>
      </w:r>
      <w:r w:rsidRPr="0085672F">
        <w:t xml:space="preserve"> Scheda </w:t>
      </w:r>
      <w:r>
        <w:t>della tipologia delle</w:t>
      </w:r>
      <w:r w:rsidRPr="0085672F">
        <w:t xml:space="preserve"> spese sostenute</w:t>
      </w:r>
      <w:r>
        <w:t>;</w:t>
      </w:r>
    </w:p>
    <w:p w:rsidR="007B6AF2" w:rsidRPr="007B6AF2" w:rsidRDefault="007B6AF2" w:rsidP="005157D0">
      <w:pPr>
        <w:numPr>
          <w:ilvl w:val="0"/>
          <w:numId w:val="7"/>
        </w:numPr>
        <w:spacing w:line="276" w:lineRule="auto"/>
        <w:jc w:val="both"/>
        <w:rPr>
          <w:b/>
        </w:rPr>
      </w:pPr>
      <w:r>
        <w:rPr>
          <w:b/>
        </w:rPr>
        <w:t xml:space="preserve">Allegato 3 - </w:t>
      </w:r>
      <w:r>
        <w:t xml:space="preserve">Elenco dei documenti giustificativi di spesa ammissibili; </w:t>
      </w:r>
    </w:p>
    <w:p w:rsidR="0085672F" w:rsidRPr="007B6AF2" w:rsidRDefault="007B6AF2" w:rsidP="005157D0">
      <w:pPr>
        <w:spacing w:line="276" w:lineRule="auto"/>
        <w:ind w:left="927"/>
        <w:jc w:val="both"/>
        <w:rPr>
          <w:b/>
        </w:rPr>
      </w:pPr>
      <w:r>
        <w:rPr>
          <w:b/>
        </w:rPr>
        <w:t xml:space="preserve">                     </w:t>
      </w:r>
      <w:r>
        <w:t>Documenti giustificativi delle spese in originale o copia conforme</w:t>
      </w:r>
      <w:r>
        <w:rPr>
          <w:b/>
        </w:rPr>
        <w:t>;</w:t>
      </w:r>
    </w:p>
    <w:p w:rsidR="00007603" w:rsidRPr="00007603" w:rsidRDefault="00007603" w:rsidP="005157D0">
      <w:pPr>
        <w:numPr>
          <w:ilvl w:val="0"/>
          <w:numId w:val="7"/>
        </w:numPr>
        <w:spacing w:line="276" w:lineRule="auto"/>
        <w:jc w:val="both"/>
        <w:rPr>
          <w:b/>
        </w:rPr>
      </w:pPr>
      <w:r>
        <w:rPr>
          <w:b/>
        </w:rPr>
        <w:t xml:space="preserve">Allegato 4 </w:t>
      </w:r>
      <w:r>
        <w:t xml:space="preserve">- Dichiarazioni </w:t>
      </w:r>
      <w:r w:rsidR="00870B87">
        <w:t>delle</w:t>
      </w:r>
      <w:r w:rsidR="00E60E7B">
        <w:t xml:space="preserve"> liberatorie dei fornitori</w:t>
      </w:r>
      <w:r>
        <w:t>;</w:t>
      </w:r>
    </w:p>
    <w:p w:rsidR="00007603" w:rsidRPr="007E72B9" w:rsidRDefault="00007603" w:rsidP="005157D0">
      <w:pPr>
        <w:numPr>
          <w:ilvl w:val="0"/>
          <w:numId w:val="7"/>
        </w:numPr>
        <w:spacing w:line="276" w:lineRule="auto"/>
        <w:jc w:val="both"/>
        <w:rPr>
          <w:b/>
        </w:rPr>
      </w:pPr>
      <w:r>
        <w:rPr>
          <w:b/>
        </w:rPr>
        <w:t xml:space="preserve">Allegato 5 </w:t>
      </w:r>
      <w:r w:rsidR="00870B87">
        <w:rPr>
          <w:b/>
        </w:rPr>
        <w:t xml:space="preserve">- </w:t>
      </w:r>
      <w:r w:rsidR="00870B87">
        <w:t>Dichiarazione re</w:t>
      </w:r>
      <w:r w:rsidR="005444FB">
        <w:t>lativa alla situazione de</w:t>
      </w:r>
      <w:r w:rsidR="00870B87">
        <w:t>l DURC.</w:t>
      </w:r>
    </w:p>
    <w:p w:rsidR="007E72B9" w:rsidRDefault="007E72B9" w:rsidP="0016033A">
      <w:pPr>
        <w:jc w:val="both"/>
        <w:rPr>
          <w:b/>
        </w:rPr>
      </w:pPr>
    </w:p>
    <w:p w:rsidR="007E72B9" w:rsidRPr="00D91C8F" w:rsidRDefault="007E72B9" w:rsidP="0016033A">
      <w:pPr>
        <w:jc w:val="both"/>
        <w:rPr>
          <w:i/>
        </w:rPr>
      </w:pPr>
      <w:r>
        <w:rPr>
          <w:b/>
        </w:rPr>
        <w:t xml:space="preserve">         </w:t>
      </w:r>
      <w:r w:rsidR="000045AC">
        <w:t xml:space="preserve">La </w:t>
      </w:r>
      <w:r w:rsidR="00E43326">
        <w:t>succitata modulistica</w:t>
      </w:r>
      <w:r w:rsidR="000045AC">
        <w:t xml:space="preserve"> è scaricabile</w:t>
      </w:r>
      <w:r>
        <w:t xml:space="preserve"> dal sito della Regione Basilicata all’indirizzo </w:t>
      </w:r>
      <w:hyperlink r:id="rId11" w:history="1">
        <w:r w:rsidRPr="002D1143">
          <w:rPr>
            <w:rStyle w:val="Collegamentoipertestuale"/>
          </w:rPr>
          <w:t>www.basilicatanet.it</w:t>
        </w:r>
      </w:hyperlink>
      <w:r>
        <w:rPr>
          <w:u w:val="single"/>
        </w:rPr>
        <w:t xml:space="preserve"> </w:t>
      </w:r>
      <w:r w:rsidRPr="00D91C8F">
        <w:rPr>
          <w:i/>
        </w:rPr>
        <w:t xml:space="preserve">(Giunta </w:t>
      </w:r>
      <w:r w:rsidR="00D91C8F" w:rsidRPr="00D91C8F">
        <w:rPr>
          <w:i/>
        </w:rPr>
        <w:t>&gt;</w:t>
      </w:r>
      <w:r w:rsidRPr="00D91C8F">
        <w:rPr>
          <w:i/>
        </w:rPr>
        <w:t xml:space="preserve"> Dipartimento </w:t>
      </w:r>
      <w:r w:rsidR="00D91C8F">
        <w:rPr>
          <w:i/>
        </w:rPr>
        <w:t>Politiche del Lavoro &gt;</w:t>
      </w:r>
      <w:r w:rsidRPr="00D91C8F">
        <w:rPr>
          <w:i/>
        </w:rPr>
        <w:t xml:space="preserve"> Tema Sport</w:t>
      </w:r>
      <w:r w:rsidR="00D91C8F">
        <w:rPr>
          <w:i/>
        </w:rPr>
        <w:t xml:space="preserve"> &gt;</w:t>
      </w:r>
      <w:r w:rsidRPr="00D91C8F">
        <w:rPr>
          <w:i/>
        </w:rPr>
        <w:t xml:space="preserve"> Piano 2014</w:t>
      </w:r>
      <w:r w:rsidR="00D91C8F">
        <w:rPr>
          <w:i/>
        </w:rPr>
        <w:t xml:space="preserve"> &gt; </w:t>
      </w:r>
      <w:r w:rsidR="00BE0DB4">
        <w:rPr>
          <w:i/>
        </w:rPr>
        <w:t>Modulistica rendicontazione</w:t>
      </w:r>
      <w:r w:rsidRPr="00D91C8F">
        <w:rPr>
          <w:i/>
        </w:rPr>
        <w:t>).</w:t>
      </w:r>
    </w:p>
    <w:p w:rsidR="00817CA8" w:rsidRDefault="00962FD3" w:rsidP="0016033A">
      <w:pPr>
        <w:jc w:val="both"/>
      </w:pPr>
      <w:r>
        <w:t xml:space="preserve">          </w:t>
      </w:r>
      <w:r w:rsidR="00F4676B">
        <w:t xml:space="preserve">Si </w:t>
      </w:r>
      <w:r w:rsidR="00817CA8">
        <w:t>raccomanda</w:t>
      </w:r>
      <w:r w:rsidR="00E43326">
        <w:t>, infine,</w:t>
      </w:r>
      <w:r w:rsidR="00817CA8">
        <w:t xml:space="preserve"> di giustificare</w:t>
      </w:r>
      <w:r>
        <w:t xml:space="preserve"> le spese ammissibili </w:t>
      </w:r>
      <w:r w:rsidR="00585BAD">
        <w:t xml:space="preserve">con </w:t>
      </w:r>
      <w:r w:rsidR="00817CA8">
        <w:t>documenti fiscali e/o con idonea documentazione prevista dalla normativa vigente</w:t>
      </w:r>
      <w:r w:rsidR="002D37EB">
        <w:t>,</w:t>
      </w:r>
      <w:r w:rsidR="00817CA8">
        <w:t xml:space="preserve"> correlati all’attività oggetto del contributo regionale e con certificazioni attestanti la tracciabilità dei pagamenti effettuati.</w:t>
      </w:r>
      <w:r w:rsidR="00D91C8F">
        <w:t xml:space="preserve"> </w:t>
      </w:r>
    </w:p>
    <w:p w:rsidR="00BA466E" w:rsidRDefault="00464A3F" w:rsidP="0016033A">
      <w:pPr>
        <w:jc w:val="both"/>
      </w:pPr>
      <w:r>
        <w:t xml:space="preserve">          Per le spese </w:t>
      </w:r>
      <w:r w:rsidR="00C01C5A">
        <w:t>attinenti</w:t>
      </w:r>
      <w:r>
        <w:t xml:space="preserve"> alle trasferte effettuate fuori Regione la documentazione</w:t>
      </w:r>
      <w:r w:rsidR="00840C26">
        <w:t xml:space="preserve"> fiscale giustificativa</w:t>
      </w:r>
      <w:r>
        <w:t xml:space="preserve"> deve essere</w:t>
      </w:r>
      <w:r w:rsidR="00583C93">
        <w:t>, esclusivamente,</w:t>
      </w:r>
      <w:r>
        <w:t xml:space="preserve"> riferita al noleggio del mezzo utilizzato</w:t>
      </w:r>
      <w:r w:rsidR="00583C93">
        <w:t xml:space="preserve"> </w:t>
      </w:r>
      <w:r w:rsidR="00A404A2">
        <w:t>e/</w:t>
      </w:r>
      <w:r w:rsidR="00583C93">
        <w:t>o</w:t>
      </w:r>
      <w:r w:rsidR="00BA466E">
        <w:t xml:space="preserve"> </w:t>
      </w:r>
      <w:r w:rsidR="00A404A2">
        <w:t>nel caso di utilizzo di mezzo proprio</w:t>
      </w:r>
      <w:r w:rsidR="00CA2592">
        <w:t xml:space="preserve"> deve far</w:t>
      </w:r>
      <w:r w:rsidR="00BA466E">
        <w:t xml:space="preserve"> riferimento alla tabella Aci per il calcolo chilometrico</w:t>
      </w:r>
      <w:r w:rsidR="00C01C5A">
        <w:t xml:space="preserve"> e per il relativo rimborso.</w:t>
      </w:r>
      <w:r w:rsidR="00BA466E" w:rsidRPr="0000218E">
        <w:rPr>
          <w:i/>
          <w:sz w:val="20"/>
          <w:szCs w:val="20"/>
        </w:rPr>
        <w:t xml:space="preserve"> </w:t>
      </w:r>
      <w:r w:rsidR="00BA466E">
        <w:t xml:space="preserve">      </w:t>
      </w:r>
    </w:p>
    <w:p w:rsidR="00CD0906" w:rsidRDefault="00817CA8" w:rsidP="007E72B9">
      <w:pPr>
        <w:jc w:val="both"/>
      </w:pPr>
      <w:r>
        <w:t xml:space="preserve">          Distinti saluti</w:t>
      </w:r>
      <w:r w:rsidR="002D37EB">
        <w:t>.</w:t>
      </w:r>
      <w:r w:rsidR="00D91C8F">
        <w:t xml:space="preserve"> </w:t>
      </w:r>
      <w:r w:rsidR="00BE13AC">
        <w:t xml:space="preserve"> </w:t>
      </w:r>
    </w:p>
    <w:p w:rsidR="00667F41" w:rsidRDefault="00667F41" w:rsidP="00667F41">
      <w:pPr>
        <w:jc w:val="both"/>
      </w:pPr>
      <w:r>
        <w:t xml:space="preserve">                                                                                                                         </w:t>
      </w:r>
      <w:r w:rsidR="005D0AC6">
        <w:t xml:space="preserve">      </w:t>
      </w:r>
      <w:r>
        <w:t>Il Dirigente</w:t>
      </w:r>
    </w:p>
    <w:p w:rsidR="0016033A" w:rsidRDefault="00667F41" w:rsidP="0016033A">
      <w:pPr>
        <w:jc w:val="both"/>
      </w:pPr>
      <w:r>
        <w:t xml:space="preserve">                                                                                </w:t>
      </w:r>
      <w:r w:rsidR="005D0AC6">
        <w:t xml:space="preserve">                                   </w:t>
      </w:r>
      <w:proofErr w:type="gramStart"/>
      <w:r w:rsidR="005D0AC6">
        <w:t xml:space="preserve">Dr </w:t>
      </w:r>
      <w:r>
        <w:t xml:space="preserve"> Antonio</w:t>
      </w:r>
      <w:proofErr w:type="gramEnd"/>
      <w:r>
        <w:t xml:space="preserve"> CARLUCCIO </w:t>
      </w:r>
    </w:p>
    <w:p w:rsidR="0016033A" w:rsidRPr="00E242E3" w:rsidRDefault="0016033A" w:rsidP="0016033A">
      <w:pPr>
        <w:jc w:val="both"/>
        <w:rPr>
          <w:i/>
          <w:sz w:val="18"/>
          <w:szCs w:val="18"/>
        </w:rPr>
      </w:pPr>
      <w:r w:rsidRPr="00E242E3">
        <w:rPr>
          <w:i/>
          <w:sz w:val="18"/>
          <w:szCs w:val="18"/>
        </w:rPr>
        <w:t>PER INFORMAZIONI</w:t>
      </w:r>
    </w:p>
    <w:p w:rsidR="00FF0273" w:rsidRPr="00E242E3" w:rsidRDefault="00FF0273" w:rsidP="005A32AE">
      <w:pPr>
        <w:pStyle w:val="Default"/>
        <w:rPr>
          <w:sz w:val="18"/>
          <w:szCs w:val="18"/>
        </w:rPr>
      </w:pPr>
      <w:r w:rsidRPr="00E242E3">
        <w:rPr>
          <w:sz w:val="18"/>
          <w:szCs w:val="18"/>
        </w:rPr>
        <w:t xml:space="preserve">Dr. Antonio </w:t>
      </w:r>
      <w:proofErr w:type="gramStart"/>
      <w:r w:rsidRPr="00E242E3">
        <w:rPr>
          <w:sz w:val="18"/>
          <w:szCs w:val="18"/>
        </w:rPr>
        <w:t>CARLUCCIO:  0971</w:t>
      </w:r>
      <w:proofErr w:type="gramEnd"/>
      <w:r w:rsidRPr="00E242E3">
        <w:rPr>
          <w:sz w:val="18"/>
          <w:szCs w:val="18"/>
        </w:rPr>
        <w:t xml:space="preserve">/668054    </w:t>
      </w:r>
      <w:hyperlink r:id="rId12" w:history="1">
        <w:r w:rsidRPr="00E242E3">
          <w:rPr>
            <w:rStyle w:val="Collegamentoipertestuale"/>
            <w:sz w:val="18"/>
            <w:szCs w:val="18"/>
          </w:rPr>
          <w:t>antonio.carluccio@regione.basilicata.it</w:t>
        </w:r>
      </w:hyperlink>
      <w:r w:rsidRPr="00E242E3">
        <w:rPr>
          <w:sz w:val="18"/>
          <w:szCs w:val="18"/>
        </w:rPr>
        <w:t>;</w:t>
      </w:r>
    </w:p>
    <w:p w:rsidR="00FF0273" w:rsidRPr="00E242E3" w:rsidRDefault="00FF0273" w:rsidP="005A32AE">
      <w:pPr>
        <w:pStyle w:val="Default"/>
        <w:rPr>
          <w:sz w:val="18"/>
          <w:szCs w:val="18"/>
        </w:rPr>
      </w:pPr>
      <w:r w:rsidRPr="00E242E3">
        <w:rPr>
          <w:sz w:val="18"/>
          <w:szCs w:val="18"/>
        </w:rPr>
        <w:t xml:space="preserve">Faustino </w:t>
      </w:r>
      <w:proofErr w:type="gramStart"/>
      <w:r w:rsidRPr="00E242E3">
        <w:rPr>
          <w:sz w:val="18"/>
          <w:szCs w:val="18"/>
        </w:rPr>
        <w:t xml:space="preserve">AVIGLIANO:   </w:t>
      </w:r>
      <w:proofErr w:type="gramEnd"/>
      <w:r w:rsidRPr="00E242E3">
        <w:rPr>
          <w:sz w:val="18"/>
          <w:szCs w:val="18"/>
        </w:rPr>
        <w:t xml:space="preserve">     0971/668097    </w:t>
      </w:r>
      <w:hyperlink r:id="rId13" w:history="1">
        <w:r w:rsidRPr="00E242E3">
          <w:rPr>
            <w:rStyle w:val="Collegamentoipertestuale"/>
            <w:sz w:val="18"/>
            <w:szCs w:val="18"/>
          </w:rPr>
          <w:t>faustino.avigliano@regione.basilicata.it</w:t>
        </w:r>
      </w:hyperlink>
      <w:r w:rsidRPr="00E242E3">
        <w:rPr>
          <w:sz w:val="18"/>
          <w:szCs w:val="18"/>
        </w:rPr>
        <w:t>;</w:t>
      </w:r>
    </w:p>
    <w:p w:rsidR="00FF0273" w:rsidRPr="005A32AE" w:rsidRDefault="00FF0273" w:rsidP="005A32AE">
      <w:pPr>
        <w:pStyle w:val="Default"/>
        <w:rPr>
          <w:sz w:val="16"/>
          <w:szCs w:val="16"/>
        </w:rPr>
      </w:pPr>
      <w:r w:rsidRPr="00E242E3">
        <w:rPr>
          <w:sz w:val="18"/>
          <w:szCs w:val="18"/>
        </w:rPr>
        <w:t xml:space="preserve">Donatina </w:t>
      </w:r>
      <w:proofErr w:type="gramStart"/>
      <w:r w:rsidRPr="00E242E3">
        <w:rPr>
          <w:sz w:val="18"/>
          <w:szCs w:val="18"/>
        </w:rPr>
        <w:t xml:space="preserve">LUCIA:   </w:t>
      </w:r>
      <w:proofErr w:type="gramEnd"/>
      <w:r w:rsidRPr="00E242E3">
        <w:rPr>
          <w:sz w:val="18"/>
          <w:szCs w:val="18"/>
        </w:rPr>
        <w:t xml:space="preserve">               0971/668020    </w:t>
      </w:r>
      <w:hyperlink r:id="rId14" w:history="1">
        <w:r w:rsidRPr="00E242E3">
          <w:rPr>
            <w:rStyle w:val="Collegamentoipertestuale"/>
            <w:sz w:val="18"/>
            <w:szCs w:val="18"/>
          </w:rPr>
          <w:t>donatina.lucia@regione.basilicata.it</w:t>
        </w:r>
      </w:hyperlink>
      <w:r w:rsidRPr="005A32AE">
        <w:rPr>
          <w:sz w:val="16"/>
          <w:szCs w:val="16"/>
        </w:rPr>
        <w:t>;</w:t>
      </w:r>
    </w:p>
    <w:sectPr w:rsidR="00FF0273" w:rsidRPr="005A32AE" w:rsidSect="008225D3">
      <w:headerReference w:type="default" r:id="rId15"/>
      <w:type w:val="continuous"/>
      <w:pgSz w:w="11906" w:h="16838"/>
      <w:pgMar w:top="2516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77F8" w:rsidRDefault="004677F8">
      <w:r>
        <w:separator/>
      </w:r>
    </w:p>
  </w:endnote>
  <w:endnote w:type="continuationSeparator" w:id="0">
    <w:p w:rsidR="004677F8" w:rsidRDefault="00467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77F8" w:rsidRDefault="004677F8">
      <w:r>
        <w:separator/>
      </w:r>
    </w:p>
  </w:footnote>
  <w:footnote w:type="continuationSeparator" w:id="0">
    <w:p w:rsidR="004677F8" w:rsidRDefault="004677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2250" w:rsidRDefault="004677F8">
    <w:pPr>
      <w:pStyle w:val="Intestazion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94" type="#_x0000_t75" style="position:absolute;margin-left:-1.5pt;margin-top:-1.5pt;width:595.5pt;height:289.5pt;z-index:-1;mso-position-horizontal-relative:page;mso-position-vertical-relative:page">
          <v:imagedata r:id="rId1" o:title="testata"/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65BE" w:rsidRDefault="004677F8">
    <w:pPr>
      <w:pStyle w:val="Intestazion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93" type="#_x0000_t75" style="position:absolute;margin-left:0;margin-top:0;width:595.5pt;height:289.5pt;z-index:-2;mso-position-horizontal-relative:page;mso-position-vertical-relative:page">
          <v:imagedata r:id="rId1" o:title="testata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65BE" w:rsidRDefault="004677F8">
    <w:pPr>
      <w:pStyle w:val="Intestazion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5" type="#_x0000_t75" style="position:absolute;margin-left:0;margin-top:0;width:595.5pt;height:113.25pt;z-index:-3;mso-position-horizontal-relative:page;mso-position-vertical-relative:page">
          <v:imagedata r:id="rId1" o:title="_seconda%20pagina_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C0D2A"/>
    <w:multiLevelType w:val="hybridMultilevel"/>
    <w:tmpl w:val="4F027C9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336151"/>
    <w:multiLevelType w:val="hybridMultilevel"/>
    <w:tmpl w:val="7B4808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D96E2E"/>
    <w:multiLevelType w:val="hybridMultilevel"/>
    <w:tmpl w:val="501217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692A2B"/>
    <w:multiLevelType w:val="hybridMultilevel"/>
    <w:tmpl w:val="610ED566"/>
    <w:lvl w:ilvl="0" w:tplc="43B4AF3E"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" w15:restartNumberingAfterBreak="0">
    <w:nsid w:val="2E7504DE"/>
    <w:multiLevelType w:val="hybridMultilevel"/>
    <w:tmpl w:val="D68A1074"/>
    <w:lvl w:ilvl="0" w:tplc="00122592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5" w15:restartNumberingAfterBreak="0">
    <w:nsid w:val="338A7410"/>
    <w:multiLevelType w:val="hybridMultilevel"/>
    <w:tmpl w:val="AC966F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8F0CF6"/>
    <w:multiLevelType w:val="hybridMultilevel"/>
    <w:tmpl w:val="C86442CA"/>
    <w:lvl w:ilvl="0" w:tplc="6FDE1A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DA743B"/>
    <w:multiLevelType w:val="hybridMultilevel"/>
    <w:tmpl w:val="981E5A1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A06E85"/>
    <w:multiLevelType w:val="hybridMultilevel"/>
    <w:tmpl w:val="4A00482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B7663C"/>
    <w:multiLevelType w:val="hybridMultilevel"/>
    <w:tmpl w:val="ABF678FA"/>
    <w:lvl w:ilvl="0" w:tplc="0410000F">
      <w:start w:val="1"/>
      <w:numFmt w:val="decimal"/>
      <w:lvlText w:val="%1."/>
      <w:lvlJc w:val="left"/>
      <w:pPr>
        <w:ind w:left="927" w:hanging="360"/>
      </w:p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  <w:num w:numId="5">
    <w:abstractNumId w:val="0"/>
  </w:num>
  <w:num w:numId="6">
    <w:abstractNumId w:val="7"/>
  </w:num>
  <w:num w:numId="7">
    <w:abstractNumId w:val="9"/>
  </w:num>
  <w:num w:numId="8">
    <w:abstractNumId w:val="6"/>
  </w:num>
  <w:num w:numId="9">
    <w:abstractNumId w:val="8"/>
  </w:num>
  <w:num w:numId="10">
    <w:abstractNumId w:val="5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noPunctuationKerning/>
  <w:characterSpacingControl w:val="doNotCompress"/>
  <w:hdrShapeDefaults>
    <o:shapedefaults v:ext="edit" spidmax="209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1E1F"/>
    <w:rsid w:val="0000218E"/>
    <w:rsid w:val="000045AC"/>
    <w:rsid w:val="00007603"/>
    <w:rsid w:val="00013406"/>
    <w:rsid w:val="0007137B"/>
    <w:rsid w:val="00072138"/>
    <w:rsid w:val="000C4C97"/>
    <w:rsid w:val="000F1E1F"/>
    <w:rsid w:val="00102250"/>
    <w:rsid w:val="0011373A"/>
    <w:rsid w:val="0013527D"/>
    <w:rsid w:val="001414FE"/>
    <w:rsid w:val="00141F3C"/>
    <w:rsid w:val="00160051"/>
    <w:rsid w:val="0016033A"/>
    <w:rsid w:val="001610A9"/>
    <w:rsid w:val="00162212"/>
    <w:rsid w:val="00166D64"/>
    <w:rsid w:val="00174B9F"/>
    <w:rsid w:val="00184F48"/>
    <w:rsid w:val="00194225"/>
    <w:rsid w:val="00197D4C"/>
    <w:rsid w:val="001A0CD0"/>
    <w:rsid w:val="001C50E5"/>
    <w:rsid w:val="001C6633"/>
    <w:rsid w:val="002315E1"/>
    <w:rsid w:val="00231B32"/>
    <w:rsid w:val="00235F64"/>
    <w:rsid w:val="0024485A"/>
    <w:rsid w:val="00296D93"/>
    <w:rsid w:val="002A61E3"/>
    <w:rsid w:val="002B5D48"/>
    <w:rsid w:val="002D37EB"/>
    <w:rsid w:val="002E2CC0"/>
    <w:rsid w:val="002F5560"/>
    <w:rsid w:val="0030014F"/>
    <w:rsid w:val="0031645E"/>
    <w:rsid w:val="0035385E"/>
    <w:rsid w:val="003604AD"/>
    <w:rsid w:val="00376588"/>
    <w:rsid w:val="00382227"/>
    <w:rsid w:val="003872BF"/>
    <w:rsid w:val="00395F2C"/>
    <w:rsid w:val="003C72CD"/>
    <w:rsid w:val="003F14F6"/>
    <w:rsid w:val="00413A8D"/>
    <w:rsid w:val="00443249"/>
    <w:rsid w:val="0046027D"/>
    <w:rsid w:val="00461FE0"/>
    <w:rsid w:val="00464A3F"/>
    <w:rsid w:val="004677F8"/>
    <w:rsid w:val="004758B4"/>
    <w:rsid w:val="0047773C"/>
    <w:rsid w:val="00495949"/>
    <w:rsid w:val="004975E4"/>
    <w:rsid w:val="004A0AE5"/>
    <w:rsid w:val="004B5A91"/>
    <w:rsid w:val="004D667C"/>
    <w:rsid w:val="004E67F2"/>
    <w:rsid w:val="005157D0"/>
    <w:rsid w:val="0053590C"/>
    <w:rsid w:val="005444FB"/>
    <w:rsid w:val="00561FA9"/>
    <w:rsid w:val="00564BF9"/>
    <w:rsid w:val="0056730A"/>
    <w:rsid w:val="00575D87"/>
    <w:rsid w:val="00583C93"/>
    <w:rsid w:val="00585BAD"/>
    <w:rsid w:val="005A1B1E"/>
    <w:rsid w:val="005A2F17"/>
    <w:rsid w:val="005A32AE"/>
    <w:rsid w:val="005A7694"/>
    <w:rsid w:val="005C04A0"/>
    <w:rsid w:val="005D0AC6"/>
    <w:rsid w:val="005D2A9D"/>
    <w:rsid w:val="005F6BBE"/>
    <w:rsid w:val="00601E23"/>
    <w:rsid w:val="00616E92"/>
    <w:rsid w:val="00626272"/>
    <w:rsid w:val="00636459"/>
    <w:rsid w:val="00647E16"/>
    <w:rsid w:val="00667F41"/>
    <w:rsid w:val="0068026A"/>
    <w:rsid w:val="0069755F"/>
    <w:rsid w:val="006A7846"/>
    <w:rsid w:val="006D24A1"/>
    <w:rsid w:val="006D3A34"/>
    <w:rsid w:val="006F1C75"/>
    <w:rsid w:val="00702CED"/>
    <w:rsid w:val="00704F4D"/>
    <w:rsid w:val="00711AC7"/>
    <w:rsid w:val="00712229"/>
    <w:rsid w:val="0071231F"/>
    <w:rsid w:val="00722C6B"/>
    <w:rsid w:val="0072434B"/>
    <w:rsid w:val="007356FF"/>
    <w:rsid w:val="007374A6"/>
    <w:rsid w:val="00741AD0"/>
    <w:rsid w:val="007865BE"/>
    <w:rsid w:val="0079330F"/>
    <w:rsid w:val="007A1653"/>
    <w:rsid w:val="007B6AF2"/>
    <w:rsid w:val="007C193E"/>
    <w:rsid w:val="007C350F"/>
    <w:rsid w:val="007D6D06"/>
    <w:rsid w:val="007E72B9"/>
    <w:rsid w:val="007E7CEA"/>
    <w:rsid w:val="007F2324"/>
    <w:rsid w:val="00817CA8"/>
    <w:rsid w:val="008225D3"/>
    <w:rsid w:val="00832628"/>
    <w:rsid w:val="00840C26"/>
    <w:rsid w:val="0084691E"/>
    <w:rsid w:val="0085672F"/>
    <w:rsid w:val="00870B87"/>
    <w:rsid w:val="00872BAD"/>
    <w:rsid w:val="00873B60"/>
    <w:rsid w:val="00875631"/>
    <w:rsid w:val="0088299F"/>
    <w:rsid w:val="008A2D7C"/>
    <w:rsid w:val="008B5829"/>
    <w:rsid w:val="008C3835"/>
    <w:rsid w:val="008C417E"/>
    <w:rsid w:val="008D2F9A"/>
    <w:rsid w:val="00911620"/>
    <w:rsid w:val="00911917"/>
    <w:rsid w:val="009137C4"/>
    <w:rsid w:val="00915E63"/>
    <w:rsid w:val="00956A7F"/>
    <w:rsid w:val="00962FD3"/>
    <w:rsid w:val="00995752"/>
    <w:rsid w:val="009A139B"/>
    <w:rsid w:val="009A43A8"/>
    <w:rsid w:val="009B0DEA"/>
    <w:rsid w:val="009B3D1D"/>
    <w:rsid w:val="009B6140"/>
    <w:rsid w:val="009E049B"/>
    <w:rsid w:val="009E5886"/>
    <w:rsid w:val="009E5A68"/>
    <w:rsid w:val="009F252F"/>
    <w:rsid w:val="00A007F8"/>
    <w:rsid w:val="00A10370"/>
    <w:rsid w:val="00A14783"/>
    <w:rsid w:val="00A2483D"/>
    <w:rsid w:val="00A35B65"/>
    <w:rsid w:val="00A404A2"/>
    <w:rsid w:val="00A972D4"/>
    <w:rsid w:val="00AB3C35"/>
    <w:rsid w:val="00AB58D3"/>
    <w:rsid w:val="00AE1215"/>
    <w:rsid w:val="00AE50A9"/>
    <w:rsid w:val="00B02F1E"/>
    <w:rsid w:val="00B06E4D"/>
    <w:rsid w:val="00B12287"/>
    <w:rsid w:val="00B23CD3"/>
    <w:rsid w:val="00B27EB7"/>
    <w:rsid w:val="00B32AD9"/>
    <w:rsid w:val="00B34500"/>
    <w:rsid w:val="00B54C0D"/>
    <w:rsid w:val="00B57548"/>
    <w:rsid w:val="00B62686"/>
    <w:rsid w:val="00B74DC6"/>
    <w:rsid w:val="00B74F20"/>
    <w:rsid w:val="00B84F13"/>
    <w:rsid w:val="00B94832"/>
    <w:rsid w:val="00BA466E"/>
    <w:rsid w:val="00BC446E"/>
    <w:rsid w:val="00BC6624"/>
    <w:rsid w:val="00BE0DB4"/>
    <w:rsid w:val="00BE13AC"/>
    <w:rsid w:val="00C01C5A"/>
    <w:rsid w:val="00C06CA7"/>
    <w:rsid w:val="00C14571"/>
    <w:rsid w:val="00C17494"/>
    <w:rsid w:val="00C23581"/>
    <w:rsid w:val="00C53ED1"/>
    <w:rsid w:val="00C64B4C"/>
    <w:rsid w:val="00CA2592"/>
    <w:rsid w:val="00CB151F"/>
    <w:rsid w:val="00CC17C5"/>
    <w:rsid w:val="00CD0906"/>
    <w:rsid w:val="00CE06AD"/>
    <w:rsid w:val="00CE4DE9"/>
    <w:rsid w:val="00CE4F36"/>
    <w:rsid w:val="00CF0F37"/>
    <w:rsid w:val="00CF1988"/>
    <w:rsid w:val="00CF47EF"/>
    <w:rsid w:val="00D0431C"/>
    <w:rsid w:val="00D1155C"/>
    <w:rsid w:val="00D1204E"/>
    <w:rsid w:val="00D13622"/>
    <w:rsid w:val="00D645DD"/>
    <w:rsid w:val="00D759E6"/>
    <w:rsid w:val="00D91C8F"/>
    <w:rsid w:val="00D9240F"/>
    <w:rsid w:val="00D960A0"/>
    <w:rsid w:val="00DA1350"/>
    <w:rsid w:val="00DA1EFA"/>
    <w:rsid w:val="00DA6DA8"/>
    <w:rsid w:val="00DB0D7B"/>
    <w:rsid w:val="00DB3190"/>
    <w:rsid w:val="00DC0635"/>
    <w:rsid w:val="00DC2D92"/>
    <w:rsid w:val="00DE37B3"/>
    <w:rsid w:val="00DF0110"/>
    <w:rsid w:val="00DF0FBD"/>
    <w:rsid w:val="00E018E4"/>
    <w:rsid w:val="00E1363F"/>
    <w:rsid w:val="00E242E3"/>
    <w:rsid w:val="00E30B67"/>
    <w:rsid w:val="00E35BC7"/>
    <w:rsid w:val="00E43326"/>
    <w:rsid w:val="00E60E7B"/>
    <w:rsid w:val="00E70D4E"/>
    <w:rsid w:val="00E727CC"/>
    <w:rsid w:val="00E86729"/>
    <w:rsid w:val="00EC0139"/>
    <w:rsid w:val="00EC5028"/>
    <w:rsid w:val="00EF16E1"/>
    <w:rsid w:val="00EF5D96"/>
    <w:rsid w:val="00F25185"/>
    <w:rsid w:val="00F32BE0"/>
    <w:rsid w:val="00F33579"/>
    <w:rsid w:val="00F34B28"/>
    <w:rsid w:val="00F441F0"/>
    <w:rsid w:val="00F4676B"/>
    <w:rsid w:val="00F51F03"/>
    <w:rsid w:val="00F81D29"/>
    <w:rsid w:val="00F82E4C"/>
    <w:rsid w:val="00F9495F"/>
    <w:rsid w:val="00F96698"/>
    <w:rsid w:val="00F96B2B"/>
    <w:rsid w:val="00FB3601"/>
    <w:rsid w:val="00FB3667"/>
    <w:rsid w:val="00FC235B"/>
    <w:rsid w:val="00FC6680"/>
    <w:rsid w:val="00FE2DAB"/>
    <w:rsid w:val="00FF0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5"/>
    <o:shapelayout v:ext="edit">
      <o:idmap v:ext="edit" data="1"/>
    </o:shapelayout>
  </w:shapeDefaults>
  <w:decimalSymbol w:val=","/>
  <w:listSeparator w:val=";"/>
  <w15:docId w15:val="{277D0F4E-55F6-487E-9147-D934D1444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01340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01340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EF16E1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B94832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667F4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FF027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97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tonio.carluccio@regione.basilicata.it" TargetMode="External"/><Relationship Id="rId13" Type="http://schemas.openxmlformats.org/officeDocument/2006/relationships/hyperlink" Target="mailto:faustino.avigliano@regione.basilicata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ntonio.carluccio@regione.basilicata.i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asilicatanet.it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mailto:donatina.lucia@regione.basilicata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lucia\AppData\Local\Temp\Temp1_CartaIntestata_RegBas.zip\CartaIntestata_RegBas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A7F72-9985-4DD7-9D4A-A882CEF04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CartaIntestata_RegBas.dot</Template>
  <TotalTime>260</TotalTime>
  <Pages>1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Carta Intestata Regione Basilicata</vt:lpstr>
    </vt:vector>
  </TitlesOfParts>
  <Company>Agile srl</Company>
  <LinksUpToDate>false</LinksUpToDate>
  <CharactersWithSpaces>3683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Carta Intestata Regione Basilicata</dc:title>
  <dc:creator>Regione Basilicata</dc:creator>
  <cp:lastModifiedBy>Carluccio Antonio</cp:lastModifiedBy>
  <cp:revision>60</cp:revision>
  <cp:lastPrinted>2016-03-14T12:49:00Z</cp:lastPrinted>
  <dcterms:created xsi:type="dcterms:W3CDTF">2015-11-04T11:37:00Z</dcterms:created>
  <dcterms:modified xsi:type="dcterms:W3CDTF">2016-03-17T12:54:00Z</dcterms:modified>
</cp:coreProperties>
</file>